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25C96" w14:textId="77777777" w:rsidR="00737511" w:rsidRDefault="00CF27CB">
      <w:pPr>
        <w:pStyle w:val="Standaard"/>
        <w:spacing w:after="0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TEAM MEMBER FORM</w:t>
      </w:r>
    </w:p>
    <w:p w14:paraId="3C96B491" w14:textId="77777777" w:rsidR="00737511" w:rsidRDefault="00CF27CB">
      <w:pPr>
        <w:pStyle w:val="Standaard"/>
        <w:spacing w:after="0"/>
        <w:jc w:val="center"/>
      </w:pPr>
      <w:r>
        <w:rPr>
          <w:rStyle w:val="Standaardalinea-lettertype"/>
          <w:lang w:val="en-US"/>
        </w:rPr>
        <w:t xml:space="preserve">Please send this form before 23 June to: </w:t>
      </w:r>
      <w:hyperlink r:id="rId6" w:history="1">
        <w:r>
          <w:rPr>
            <w:rStyle w:val="Lienhypertexte"/>
            <w:lang w:val="en-US"/>
          </w:rPr>
          <w:t>pam.verdouw@ngf.nl</w:t>
        </w:r>
      </w:hyperlink>
    </w:p>
    <w:p w14:paraId="7C9A02DA" w14:textId="77777777" w:rsidR="00737511" w:rsidRDefault="00737511">
      <w:pPr>
        <w:pStyle w:val="Standaard"/>
        <w:spacing w:after="0"/>
        <w:jc w:val="center"/>
        <w:rPr>
          <w:lang w:val="en-US"/>
        </w:rPr>
      </w:pPr>
    </w:p>
    <w:p w14:paraId="3B6C5FC7" w14:textId="77777777" w:rsidR="00737511" w:rsidRDefault="00737511">
      <w:pPr>
        <w:pStyle w:val="Standaard"/>
        <w:spacing w:after="0"/>
        <w:jc w:val="center"/>
        <w:rPr>
          <w:lang w:val="en-US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6657"/>
      </w:tblGrid>
      <w:tr w:rsidR="00737511" w14:paraId="168B2274" w14:textId="77777777">
        <w:tblPrEx>
          <w:tblCellMar>
            <w:top w:w="0" w:type="dxa"/>
            <w:bottom w:w="0" w:type="dxa"/>
          </w:tblCellMar>
        </w:tblPrEx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3356D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  <w:p w14:paraId="5B457229" w14:textId="77777777" w:rsidR="00737511" w:rsidRDefault="00CF27CB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Country</w:t>
            </w:r>
          </w:p>
          <w:p w14:paraId="12396763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0084C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</w:tr>
    </w:tbl>
    <w:p w14:paraId="72B5839F" w14:textId="77777777" w:rsidR="00737511" w:rsidRDefault="00737511">
      <w:pPr>
        <w:pStyle w:val="Standaard"/>
        <w:spacing w:after="0"/>
        <w:jc w:val="center"/>
        <w:rPr>
          <w:lang w:val="en-US"/>
        </w:rPr>
      </w:pPr>
    </w:p>
    <w:p w14:paraId="38874F8B" w14:textId="77777777" w:rsidR="00737511" w:rsidRDefault="00737511">
      <w:pPr>
        <w:pStyle w:val="Standaard"/>
        <w:spacing w:after="0"/>
        <w:jc w:val="center"/>
        <w:rPr>
          <w:lang w:val="en-US"/>
        </w:rPr>
      </w:pPr>
    </w:p>
    <w:tbl>
      <w:tblPr>
        <w:tblW w:w="935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1"/>
        <w:gridCol w:w="3210"/>
        <w:gridCol w:w="1833"/>
        <w:gridCol w:w="1942"/>
        <w:gridCol w:w="1955"/>
      </w:tblGrid>
      <w:tr w:rsidR="00737511" w14:paraId="6F03B4BD" w14:textId="77777777">
        <w:tblPrEx>
          <w:tblCellMar>
            <w:top w:w="0" w:type="dxa"/>
            <w:bottom w:w="0" w:type="dxa"/>
          </w:tblCellMar>
        </w:tblPrEx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346D0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05FB2" w14:textId="77777777" w:rsidR="00737511" w:rsidRDefault="00CF27CB">
            <w:pPr>
              <w:pStyle w:val="Standaard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40A1B" w14:textId="77777777" w:rsidR="00737511" w:rsidRDefault="00CF27CB">
            <w:pPr>
              <w:pStyle w:val="Standaard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Date of birth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46A80" w14:textId="77777777" w:rsidR="00737511" w:rsidRDefault="00CF27CB">
            <w:pPr>
              <w:pStyle w:val="Standaard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Handicap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968F4A" w14:textId="77777777" w:rsidR="00737511" w:rsidRDefault="00CF27CB">
            <w:pPr>
              <w:pStyle w:val="Standaard"/>
              <w:spacing w:after="0"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Golfbox</w:t>
            </w:r>
            <w:proofErr w:type="spellEnd"/>
            <w:r>
              <w:rPr>
                <w:lang w:val="en-US"/>
              </w:rPr>
              <w:t xml:space="preserve"> ID number*</w:t>
            </w:r>
          </w:p>
        </w:tc>
      </w:tr>
      <w:tr w:rsidR="00737511" w14:paraId="31E643AC" w14:textId="77777777">
        <w:tblPrEx>
          <w:tblCellMar>
            <w:top w:w="0" w:type="dxa"/>
            <w:bottom w:w="0" w:type="dxa"/>
          </w:tblCellMar>
        </w:tblPrEx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9B2F6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  <w:p w14:paraId="4C9394C2" w14:textId="77777777" w:rsidR="00737511" w:rsidRDefault="00CF27CB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  <w:p w14:paraId="54BEA706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A7523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C7F07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21C09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DAA8613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737511" w14:paraId="6C1C0990" w14:textId="77777777">
        <w:tblPrEx>
          <w:tblCellMar>
            <w:top w:w="0" w:type="dxa"/>
            <w:bottom w:w="0" w:type="dxa"/>
          </w:tblCellMar>
        </w:tblPrEx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EDCDF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  <w:p w14:paraId="5A2C4A7A" w14:textId="77777777" w:rsidR="00737511" w:rsidRDefault="00CF27CB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  <w:p w14:paraId="703200A3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F50A5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5A548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27EBE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3512BA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737511" w14:paraId="7D895D52" w14:textId="77777777">
        <w:tblPrEx>
          <w:tblCellMar>
            <w:top w:w="0" w:type="dxa"/>
            <w:bottom w:w="0" w:type="dxa"/>
          </w:tblCellMar>
        </w:tblPrEx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7C8A9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  <w:p w14:paraId="61C9B743" w14:textId="77777777" w:rsidR="00737511" w:rsidRDefault="00CF27CB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  <w:p w14:paraId="12886434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8D0B9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BF4AA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60516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CDE2FA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737511" w14:paraId="6E9EA8B2" w14:textId="77777777">
        <w:tblPrEx>
          <w:tblCellMar>
            <w:top w:w="0" w:type="dxa"/>
            <w:bottom w:w="0" w:type="dxa"/>
          </w:tblCellMar>
        </w:tblPrEx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DFE17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  <w:p w14:paraId="0E997008" w14:textId="77777777" w:rsidR="00737511" w:rsidRDefault="00CF27CB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  <w:p w14:paraId="2F6B94CF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8A1FD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B4A1E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72742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B9D7F5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737511" w14:paraId="47AD63C2" w14:textId="77777777">
        <w:tblPrEx>
          <w:tblCellMar>
            <w:top w:w="0" w:type="dxa"/>
            <w:bottom w:w="0" w:type="dxa"/>
          </w:tblCellMar>
        </w:tblPrEx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A9492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  <w:p w14:paraId="2BE29210" w14:textId="77777777" w:rsidR="00737511" w:rsidRDefault="00CF27CB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5.</w:t>
            </w:r>
          </w:p>
          <w:p w14:paraId="2E0A2E4E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F2C8B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CB1E8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1C9DB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698F5B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737511" w14:paraId="2EB4C8D3" w14:textId="77777777">
        <w:tblPrEx>
          <w:tblCellMar>
            <w:top w:w="0" w:type="dxa"/>
            <w:bottom w:w="0" w:type="dxa"/>
          </w:tblCellMar>
        </w:tblPrEx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8F12D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  <w:p w14:paraId="5AA9342C" w14:textId="77777777" w:rsidR="00737511" w:rsidRDefault="00CF27CB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6.</w:t>
            </w:r>
          </w:p>
          <w:p w14:paraId="28435A3F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9E9B2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71E17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A3CB0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9C6E7BC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</w:tr>
    </w:tbl>
    <w:p w14:paraId="688922F6" w14:textId="77777777" w:rsidR="00737511" w:rsidRDefault="00CF27CB">
      <w:pPr>
        <w:pStyle w:val="Standaard"/>
        <w:spacing w:after="0"/>
        <w:rPr>
          <w:lang w:val="en-US"/>
        </w:rPr>
      </w:pPr>
      <w:r>
        <w:rPr>
          <w:lang w:val="en-US"/>
        </w:rPr>
        <w:t xml:space="preserve">*Only needed if your national federation uses </w:t>
      </w:r>
      <w:proofErr w:type="spellStart"/>
      <w:r>
        <w:rPr>
          <w:lang w:val="en-US"/>
        </w:rPr>
        <w:t>Golfbox</w:t>
      </w:r>
      <w:proofErr w:type="spellEnd"/>
      <w:r>
        <w:rPr>
          <w:lang w:val="en-US"/>
        </w:rPr>
        <w:t xml:space="preserve"> for handicap </w:t>
      </w:r>
      <w:proofErr w:type="gramStart"/>
      <w:r>
        <w:rPr>
          <w:lang w:val="en-US"/>
        </w:rPr>
        <w:t>purposes</w:t>
      </w:r>
      <w:proofErr w:type="gramEnd"/>
    </w:p>
    <w:p w14:paraId="700F2F2D" w14:textId="77777777" w:rsidR="00737511" w:rsidRDefault="00737511">
      <w:pPr>
        <w:pStyle w:val="Standaard"/>
        <w:spacing w:after="0"/>
        <w:jc w:val="center"/>
        <w:rPr>
          <w:lang w:val="en-US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6657"/>
      </w:tblGrid>
      <w:tr w:rsidR="00737511" w14:paraId="7958FA0D" w14:textId="77777777">
        <w:tblPrEx>
          <w:tblCellMar>
            <w:top w:w="0" w:type="dxa"/>
            <w:bottom w:w="0" w:type="dxa"/>
          </w:tblCellMar>
        </w:tblPrEx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1BC33" w14:textId="77777777" w:rsidR="00737511" w:rsidRDefault="00737511">
            <w:pPr>
              <w:pStyle w:val="Standaard"/>
              <w:spacing w:after="0" w:line="240" w:lineRule="auto"/>
              <w:rPr>
                <w:sz w:val="14"/>
                <w:szCs w:val="14"/>
                <w:lang w:val="en-US"/>
              </w:rPr>
            </w:pPr>
          </w:p>
          <w:p w14:paraId="1EEDA4E8" w14:textId="77777777" w:rsidR="00737511" w:rsidRDefault="00CF27CB">
            <w:pPr>
              <w:pStyle w:val="Standaard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No. of trolleys </w:t>
            </w:r>
            <w:proofErr w:type="gramStart"/>
            <w:r>
              <w:rPr>
                <w:lang w:val="en-US"/>
              </w:rPr>
              <w:t>required</w:t>
            </w:r>
            <w:proofErr w:type="gramEnd"/>
          </w:p>
          <w:p w14:paraId="1DDC0A7C" w14:textId="77777777" w:rsidR="00737511" w:rsidRDefault="00737511">
            <w:pPr>
              <w:pStyle w:val="Standaard"/>
              <w:spacing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B0559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</w:tr>
    </w:tbl>
    <w:p w14:paraId="657DB2F1" w14:textId="77777777" w:rsidR="00737511" w:rsidRDefault="00737511">
      <w:pPr>
        <w:pStyle w:val="Standaard"/>
        <w:spacing w:after="0"/>
        <w:jc w:val="center"/>
        <w:rPr>
          <w:lang w:val="en-US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6657"/>
      </w:tblGrid>
      <w:tr w:rsidR="00737511" w14:paraId="552EF13A" w14:textId="77777777">
        <w:tblPrEx>
          <w:tblCellMar>
            <w:top w:w="0" w:type="dxa"/>
            <w:bottom w:w="0" w:type="dxa"/>
          </w:tblCellMar>
        </w:tblPrEx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6A8E3" w14:textId="77777777" w:rsidR="00737511" w:rsidRDefault="00737511">
            <w:pPr>
              <w:pStyle w:val="Standaard"/>
              <w:spacing w:after="0" w:line="240" w:lineRule="auto"/>
              <w:rPr>
                <w:sz w:val="14"/>
                <w:szCs w:val="14"/>
                <w:lang w:val="en-US"/>
              </w:rPr>
            </w:pPr>
          </w:p>
          <w:p w14:paraId="0BC9BE12" w14:textId="77777777" w:rsidR="00737511" w:rsidRDefault="00CF27CB">
            <w:pPr>
              <w:pStyle w:val="Standaard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Name captain </w:t>
            </w:r>
          </w:p>
          <w:p w14:paraId="558D7574" w14:textId="77777777" w:rsidR="00737511" w:rsidRDefault="00CF27CB">
            <w:pPr>
              <w:pStyle w:val="Standaard"/>
              <w:spacing w:after="0" w:line="240" w:lineRule="auto"/>
              <w:rPr>
                <w:color w:val="FF0000"/>
                <w:sz w:val="16"/>
                <w:szCs w:val="16"/>
                <w:lang w:val="en-US"/>
              </w:rPr>
            </w:pPr>
            <w:r>
              <w:rPr>
                <w:color w:val="FF0000"/>
                <w:sz w:val="16"/>
                <w:szCs w:val="16"/>
                <w:lang w:val="en-US"/>
              </w:rPr>
              <w:t xml:space="preserve">Must be an amateur </w:t>
            </w:r>
            <w:proofErr w:type="gramStart"/>
            <w:r>
              <w:rPr>
                <w:color w:val="FF0000"/>
                <w:sz w:val="16"/>
                <w:szCs w:val="16"/>
                <w:lang w:val="en-US"/>
              </w:rPr>
              <w:t>golfer</w:t>
            </w:r>
            <w:proofErr w:type="gramEnd"/>
          </w:p>
          <w:p w14:paraId="2EDFD6D5" w14:textId="77777777" w:rsidR="00737511" w:rsidRDefault="00737511">
            <w:pPr>
              <w:pStyle w:val="Standaard"/>
              <w:spacing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16E3D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737511" w14:paraId="163F0D57" w14:textId="77777777">
        <w:tblPrEx>
          <w:tblCellMar>
            <w:top w:w="0" w:type="dxa"/>
            <w:bottom w:w="0" w:type="dxa"/>
          </w:tblCellMar>
        </w:tblPrEx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91A76" w14:textId="77777777" w:rsidR="00737511" w:rsidRDefault="00737511">
            <w:pPr>
              <w:pStyle w:val="Standaard"/>
              <w:spacing w:after="0" w:line="240" w:lineRule="auto"/>
              <w:rPr>
                <w:sz w:val="14"/>
                <w:szCs w:val="14"/>
                <w:lang w:val="en-US"/>
              </w:rPr>
            </w:pPr>
          </w:p>
          <w:p w14:paraId="7DA8D2EA" w14:textId="77777777" w:rsidR="00737511" w:rsidRDefault="00CF27CB">
            <w:pPr>
              <w:pStyle w:val="Standaard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Phone number</w:t>
            </w:r>
          </w:p>
          <w:p w14:paraId="50B06819" w14:textId="77777777" w:rsidR="00737511" w:rsidRDefault="00737511">
            <w:pPr>
              <w:pStyle w:val="Standaard"/>
              <w:spacing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6621F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737511" w14:paraId="0F2D21B6" w14:textId="77777777">
        <w:tblPrEx>
          <w:tblCellMar>
            <w:top w:w="0" w:type="dxa"/>
            <w:bottom w:w="0" w:type="dxa"/>
          </w:tblCellMar>
        </w:tblPrEx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F806D" w14:textId="77777777" w:rsidR="00737511" w:rsidRDefault="00737511">
            <w:pPr>
              <w:pStyle w:val="Standaard"/>
              <w:spacing w:after="0" w:line="240" w:lineRule="auto"/>
              <w:rPr>
                <w:sz w:val="14"/>
                <w:szCs w:val="14"/>
                <w:lang w:val="en-US"/>
              </w:rPr>
            </w:pPr>
          </w:p>
          <w:p w14:paraId="7E1E8373" w14:textId="77777777" w:rsidR="00737511" w:rsidRDefault="00CF27CB">
            <w:pPr>
              <w:pStyle w:val="Standaard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E-mail address</w:t>
            </w:r>
          </w:p>
          <w:p w14:paraId="73A5D945" w14:textId="77777777" w:rsidR="00737511" w:rsidRDefault="00737511">
            <w:pPr>
              <w:pStyle w:val="Standaard"/>
              <w:spacing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D2E11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</w:tr>
    </w:tbl>
    <w:p w14:paraId="51730D4C" w14:textId="77777777" w:rsidR="00737511" w:rsidRDefault="00737511">
      <w:pPr>
        <w:pStyle w:val="Standaard"/>
        <w:spacing w:after="0"/>
        <w:jc w:val="center"/>
        <w:rPr>
          <w:lang w:val="en-US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6657"/>
      </w:tblGrid>
      <w:tr w:rsidR="00737511" w14:paraId="163B1061" w14:textId="77777777">
        <w:tblPrEx>
          <w:tblCellMar>
            <w:top w:w="0" w:type="dxa"/>
            <w:bottom w:w="0" w:type="dxa"/>
          </w:tblCellMar>
        </w:tblPrEx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1EFB4" w14:textId="77777777" w:rsidR="00737511" w:rsidRDefault="00737511">
            <w:pPr>
              <w:pStyle w:val="Standaard"/>
              <w:spacing w:after="0" w:line="240" w:lineRule="auto"/>
              <w:rPr>
                <w:sz w:val="14"/>
                <w:szCs w:val="14"/>
                <w:lang w:val="en-US"/>
              </w:rPr>
            </w:pPr>
          </w:p>
          <w:p w14:paraId="21E5B717" w14:textId="77777777" w:rsidR="00737511" w:rsidRDefault="00CF27CB">
            <w:pPr>
              <w:pStyle w:val="Standaard"/>
              <w:spacing w:after="0" w:line="240" w:lineRule="auto"/>
            </w:pPr>
            <w:r>
              <w:rPr>
                <w:rStyle w:val="Standaardalinea-lettertype"/>
                <w:lang w:val="en-US"/>
              </w:rPr>
              <w:t>Name 2</w:t>
            </w:r>
            <w:r>
              <w:rPr>
                <w:rStyle w:val="Standaardalinea-lettertype"/>
                <w:vertAlign w:val="superscript"/>
                <w:lang w:val="en-US"/>
              </w:rPr>
              <w:t>nd</w:t>
            </w:r>
            <w:r>
              <w:rPr>
                <w:rStyle w:val="Standaardalinea-lettertype"/>
                <w:lang w:val="en-US"/>
              </w:rPr>
              <w:t xml:space="preserve"> advice giver</w:t>
            </w:r>
          </w:p>
          <w:p w14:paraId="04ADBA03" w14:textId="77777777" w:rsidR="00737511" w:rsidRDefault="00737511">
            <w:pPr>
              <w:pStyle w:val="Standaard"/>
              <w:spacing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5B19A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737511" w14:paraId="4B2C59CD" w14:textId="77777777">
        <w:tblPrEx>
          <w:tblCellMar>
            <w:top w:w="0" w:type="dxa"/>
            <w:bottom w:w="0" w:type="dxa"/>
          </w:tblCellMar>
        </w:tblPrEx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00BE3" w14:textId="77777777" w:rsidR="00737511" w:rsidRDefault="00737511">
            <w:pPr>
              <w:pStyle w:val="Standaard"/>
              <w:spacing w:after="0" w:line="240" w:lineRule="auto"/>
              <w:rPr>
                <w:sz w:val="14"/>
                <w:szCs w:val="14"/>
                <w:lang w:val="en-US"/>
              </w:rPr>
            </w:pPr>
          </w:p>
          <w:p w14:paraId="7E04FB92" w14:textId="77777777" w:rsidR="00737511" w:rsidRDefault="00CF27CB">
            <w:pPr>
              <w:pStyle w:val="Standaard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Phone number</w:t>
            </w:r>
          </w:p>
          <w:p w14:paraId="203416D6" w14:textId="77777777" w:rsidR="00737511" w:rsidRDefault="00737511">
            <w:pPr>
              <w:pStyle w:val="Standaard"/>
              <w:spacing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CE0E5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737511" w14:paraId="64B0D5E1" w14:textId="77777777">
        <w:tblPrEx>
          <w:tblCellMar>
            <w:top w:w="0" w:type="dxa"/>
            <w:bottom w:w="0" w:type="dxa"/>
          </w:tblCellMar>
        </w:tblPrEx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DF88B" w14:textId="77777777" w:rsidR="00737511" w:rsidRDefault="00737511">
            <w:pPr>
              <w:pStyle w:val="Standaard"/>
              <w:spacing w:after="0" w:line="240" w:lineRule="auto"/>
              <w:rPr>
                <w:sz w:val="14"/>
                <w:szCs w:val="14"/>
                <w:lang w:val="en-US"/>
              </w:rPr>
            </w:pPr>
          </w:p>
          <w:p w14:paraId="1EB4DBFE" w14:textId="77777777" w:rsidR="00737511" w:rsidRDefault="00CF27CB">
            <w:pPr>
              <w:pStyle w:val="Standaard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E-mail </w:t>
            </w:r>
            <w:r>
              <w:rPr>
                <w:lang w:val="en-US"/>
              </w:rPr>
              <w:t>address</w:t>
            </w:r>
          </w:p>
          <w:p w14:paraId="1B685D8B" w14:textId="77777777" w:rsidR="00737511" w:rsidRDefault="00737511">
            <w:pPr>
              <w:pStyle w:val="Standaard"/>
              <w:spacing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94ECD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</w:tr>
    </w:tbl>
    <w:p w14:paraId="6F09F68C" w14:textId="77777777" w:rsidR="00737511" w:rsidRDefault="00737511">
      <w:pPr>
        <w:pStyle w:val="Standaard"/>
        <w:spacing w:after="0"/>
        <w:jc w:val="center"/>
        <w:rPr>
          <w:lang w:val="en-US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6657"/>
      </w:tblGrid>
      <w:tr w:rsidR="00737511" w14:paraId="5B0CCC27" w14:textId="77777777">
        <w:tblPrEx>
          <w:tblCellMar>
            <w:top w:w="0" w:type="dxa"/>
            <w:bottom w:w="0" w:type="dxa"/>
          </w:tblCellMar>
        </w:tblPrEx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44295" w14:textId="77777777" w:rsidR="00737511" w:rsidRDefault="00737511">
            <w:pPr>
              <w:pStyle w:val="Standaard"/>
              <w:spacing w:after="0" w:line="240" w:lineRule="auto"/>
              <w:rPr>
                <w:sz w:val="14"/>
                <w:szCs w:val="14"/>
                <w:lang w:val="en-US"/>
              </w:rPr>
            </w:pPr>
          </w:p>
          <w:p w14:paraId="11BB335C" w14:textId="77777777" w:rsidR="00737511" w:rsidRDefault="00CF27CB">
            <w:pPr>
              <w:pStyle w:val="Standaard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Name(s) of officials</w:t>
            </w:r>
          </w:p>
          <w:p w14:paraId="55AE132F" w14:textId="77777777" w:rsidR="00737511" w:rsidRDefault="00737511">
            <w:pPr>
              <w:pStyle w:val="Standaard"/>
              <w:spacing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2C5D9" w14:textId="77777777" w:rsidR="00737511" w:rsidRDefault="00737511">
            <w:pPr>
              <w:pStyle w:val="Standaard"/>
              <w:spacing w:after="0" w:line="240" w:lineRule="auto"/>
              <w:jc w:val="center"/>
              <w:rPr>
                <w:lang w:val="en-US"/>
              </w:rPr>
            </w:pPr>
          </w:p>
        </w:tc>
      </w:tr>
    </w:tbl>
    <w:p w14:paraId="1500E876" w14:textId="77777777" w:rsidR="00737511" w:rsidRDefault="00737511">
      <w:pPr>
        <w:pStyle w:val="Standaard"/>
        <w:spacing w:after="0"/>
        <w:jc w:val="center"/>
        <w:rPr>
          <w:lang w:val="en-US"/>
        </w:rPr>
      </w:pPr>
    </w:p>
    <w:p w14:paraId="5EE2A6BF" w14:textId="77777777" w:rsidR="00737511" w:rsidRDefault="00737511">
      <w:pPr>
        <w:pStyle w:val="Standaard"/>
        <w:spacing w:after="0"/>
        <w:jc w:val="center"/>
        <w:rPr>
          <w:lang w:val="en-US"/>
        </w:rPr>
      </w:pPr>
    </w:p>
    <w:p w14:paraId="3823C9D9" w14:textId="77777777" w:rsidR="00737511" w:rsidRDefault="00CF27CB">
      <w:pPr>
        <w:pStyle w:val="Standaard"/>
        <w:spacing w:after="0"/>
      </w:pPr>
      <w:r>
        <w:rPr>
          <w:rStyle w:val="Standaardalinea-lettertype"/>
          <w:lang w:val="en-US"/>
        </w:rPr>
        <w:t>Date:</w:t>
      </w:r>
      <w:r>
        <w:rPr>
          <w:rStyle w:val="Standaardalinea-lettertype"/>
          <w:lang w:val="en-US"/>
        </w:rPr>
        <w:tab/>
      </w:r>
      <w:r>
        <w:rPr>
          <w:rStyle w:val="Standaardalinea-lettertype"/>
          <w:lang w:val="en-US"/>
        </w:rPr>
        <w:tab/>
      </w:r>
      <w:r>
        <w:rPr>
          <w:rStyle w:val="Standaardalinea-lettertype"/>
          <w:lang w:val="en-US"/>
        </w:rPr>
        <w:tab/>
      </w:r>
      <w:r>
        <w:rPr>
          <w:rStyle w:val="Standaardalinea-lettertype"/>
          <w:lang w:val="en-US"/>
        </w:rPr>
        <w:tab/>
      </w:r>
      <w:r>
        <w:rPr>
          <w:rStyle w:val="Standaardalinea-lettertype"/>
          <w:lang w:val="en-US"/>
        </w:rPr>
        <w:tab/>
      </w:r>
      <w:r>
        <w:rPr>
          <w:rStyle w:val="Standaardalinea-lettertype"/>
          <w:lang w:val="en-US"/>
        </w:rPr>
        <w:tab/>
        <w:t>Signature:</w:t>
      </w:r>
    </w:p>
    <w:sectPr w:rsidR="0073751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1236D" w14:textId="77777777" w:rsidR="00000000" w:rsidRDefault="00CF27CB">
      <w:pPr>
        <w:spacing w:after="0" w:line="240" w:lineRule="auto"/>
      </w:pPr>
      <w:r>
        <w:separator/>
      </w:r>
    </w:p>
  </w:endnote>
  <w:endnote w:type="continuationSeparator" w:id="0">
    <w:p w14:paraId="297F0F79" w14:textId="77777777" w:rsidR="00000000" w:rsidRDefault="00CF2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B2AD6" w14:textId="77777777" w:rsidR="000F7627" w:rsidRDefault="00CF27CB">
    <w:pPr>
      <w:pStyle w:val="Voetteks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E03C729" wp14:editId="31FC3F8B">
          <wp:simplePos x="0" y="0"/>
          <wp:positionH relativeFrom="margin">
            <wp:posOffset>4866007</wp:posOffset>
          </wp:positionH>
          <wp:positionV relativeFrom="paragraph">
            <wp:posOffset>-102239</wp:posOffset>
          </wp:positionV>
          <wp:extent cx="1066803" cy="533396"/>
          <wp:effectExtent l="0" t="0" r="0" b="4"/>
          <wp:wrapNone/>
          <wp:docPr id="4" name="Afbeelding 10" descr="Afbeeldingsresultaat voor rolex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6803" cy="5333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51E948F" wp14:editId="7135FC5A">
          <wp:simplePos x="0" y="0"/>
          <wp:positionH relativeFrom="margin">
            <wp:posOffset>0</wp:posOffset>
          </wp:positionH>
          <wp:positionV relativeFrom="page">
            <wp:posOffset>10071731</wp:posOffset>
          </wp:positionV>
          <wp:extent cx="838203" cy="335283"/>
          <wp:effectExtent l="0" t="0" r="0" b="7617"/>
          <wp:wrapNone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8203" cy="33528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36937" w14:textId="77777777" w:rsidR="00000000" w:rsidRDefault="00CF27C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2C266D4" w14:textId="77777777" w:rsidR="00000000" w:rsidRDefault="00CF2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C00A3" w14:textId="77777777" w:rsidR="000F7627" w:rsidRDefault="00CF27CB">
    <w:pPr>
      <w:pStyle w:val="Kop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F733BDF" wp14:editId="32CCBB6B">
          <wp:simplePos x="0" y="0"/>
          <wp:positionH relativeFrom="margin">
            <wp:posOffset>5424806</wp:posOffset>
          </wp:positionH>
          <wp:positionV relativeFrom="paragraph">
            <wp:posOffset>-220983</wp:posOffset>
          </wp:positionV>
          <wp:extent cx="746763" cy="457200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6763" cy="4572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33ED6CD" wp14:editId="4CC37BFF">
          <wp:simplePos x="0" y="0"/>
          <wp:positionH relativeFrom="margin">
            <wp:align>center</wp:align>
          </wp:positionH>
          <wp:positionV relativeFrom="paragraph">
            <wp:posOffset>-241301</wp:posOffset>
          </wp:positionV>
          <wp:extent cx="1005840" cy="502920"/>
          <wp:effectExtent l="0" t="0" r="381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5840" cy="50292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278B37E" wp14:editId="6B8A91AF">
          <wp:simplePos x="0" y="0"/>
          <wp:positionH relativeFrom="margin">
            <wp:posOffset>-279404</wp:posOffset>
          </wp:positionH>
          <wp:positionV relativeFrom="paragraph">
            <wp:posOffset>-191137</wp:posOffset>
          </wp:positionV>
          <wp:extent cx="838203" cy="45720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38203" cy="4572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37511"/>
    <w:rsid w:val="00737511"/>
    <w:rsid w:val="00CF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4BB00"/>
  <w15:docId w15:val="{48F71D34-3D6B-4433-B8E4-D857408D9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l-NL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ard">
    <w:name w:val="Standaard"/>
    <w:pPr>
      <w:suppressAutoHyphens/>
    </w:pPr>
  </w:style>
  <w:style w:type="character" w:customStyle="1" w:styleId="Standaardalinea-lettertype">
    <w:name w:val="Standaardalinea-lettertype"/>
  </w:style>
  <w:style w:type="character" w:styleId="Lienhypertexte">
    <w:name w:val="Hyperlink"/>
    <w:basedOn w:val="Standaardalinea-lettertype"/>
    <w:rPr>
      <w:color w:val="0563C1"/>
      <w:u w:val="single"/>
    </w:rPr>
  </w:style>
  <w:style w:type="character" w:customStyle="1" w:styleId="Onopgelostemelding">
    <w:name w:val="Onopgeloste melding"/>
    <w:basedOn w:val="Standaardalinea-lettertype"/>
    <w:rPr>
      <w:color w:val="605E5C"/>
      <w:shd w:val="clear" w:color="auto" w:fill="E1DFDD"/>
    </w:rPr>
  </w:style>
  <w:style w:type="paragraph" w:customStyle="1" w:styleId="Koptekst">
    <w:name w:val="Koptekst"/>
    <w:basedOn w:val="Standa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</w:style>
  <w:style w:type="paragraph" w:customStyle="1" w:styleId="Voettekst">
    <w:name w:val="Voettekst"/>
    <w:basedOn w:val="Standa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m.verdouw@ngf.n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462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Verdouw</dc:creator>
  <dc:description/>
  <cp:lastModifiedBy>Arnaud Baratcabal</cp:lastModifiedBy>
  <cp:revision>2</cp:revision>
  <dcterms:created xsi:type="dcterms:W3CDTF">2021-04-15T15:35:00Z</dcterms:created>
  <dcterms:modified xsi:type="dcterms:W3CDTF">2021-04-15T15:35:00Z</dcterms:modified>
</cp:coreProperties>
</file>