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5A4B6" w14:textId="77777777" w:rsidR="009C327C" w:rsidRDefault="00FE4868">
      <w:pPr>
        <w:pStyle w:val="Standaard"/>
        <w:spacing w:after="0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TRAVEL FORM</w:t>
      </w:r>
    </w:p>
    <w:p w14:paraId="6D3CD153" w14:textId="77777777" w:rsidR="009C327C" w:rsidRDefault="00FE4868">
      <w:pPr>
        <w:pStyle w:val="Standaard"/>
        <w:spacing w:after="0"/>
        <w:jc w:val="center"/>
      </w:pPr>
      <w:r>
        <w:rPr>
          <w:rStyle w:val="Standaardalinea-lettertype"/>
          <w:sz w:val="32"/>
          <w:szCs w:val="32"/>
          <w:lang w:val="en-US"/>
        </w:rPr>
        <w:t xml:space="preserve">Please send this form before 28 May to </w:t>
      </w:r>
      <w:hyperlink r:id="rId6" w:history="1">
        <w:r>
          <w:rPr>
            <w:rStyle w:val="Lienhypertexte"/>
            <w:sz w:val="32"/>
            <w:szCs w:val="32"/>
            <w:lang w:val="en-US"/>
          </w:rPr>
          <w:t>pam.verdouw@ngf.nl</w:t>
        </w:r>
      </w:hyperlink>
    </w:p>
    <w:p w14:paraId="51375CFB" w14:textId="77777777" w:rsidR="009C327C" w:rsidRDefault="009C327C">
      <w:pPr>
        <w:pStyle w:val="Standaard"/>
        <w:spacing w:after="0"/>
        <w:jc w:val="center"/>
        <w:rPr>
          <w:sz w:val="32"/>
          <w:szCs w:val="32"/>
          <w:lang w:val="en-US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9"/>
        <w:gridCol w:w="5523"/>
      </w:tblGrid>
      <w:tr w:rsidR="009C327C" w14:paraId="68489674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6DE87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  <w:p w14:paraId="40C3B69D" w14:textId="77777777" w:rsidR="009C327C" w:rsidRDefault="00FE4868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Country</w:t>
            </w:r>
          </w:p>
          <w:p w14:paraId="2F416925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B8E8C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</w:tr>
    </w:tbl>
    <w:p w14:paraId="43C0DB3F" w14:textId="77777777" w:rsidR="009C327C" w:rsidRDefault="009C327C">
      <w:pPr>
        <w:pStyle w:val="Standaard"/>
        <w:spacing w:after="0"/>
        <w:jc w:val="center"/>
        <w:rPr>
          <w:sz w:val="32"/>
          <w:szCs w:val="32"/>
          <w:lang w:val="en-US"/>
        </w:rPr>
      </w:pPr>
    </w:p>
    <w:p w14:paraId="58A7EA6F" w14:textId="77777777" w:rsidR="009C327C" w:rsidRDefault="00FE4868">
      <w:pPr>
        <w:pStyle w:val="Standaard"/>
        <w:spacing w:after="0"/>
        <w:jc w:val="center"/>
      </w:pPr>
      <w:r>
        <w:rPr>
          <w:rStyle w:val="Standaardalinea-lettertype"/>
          <w:b/>
          <w:bCs/>
          <w:sz w:val="32"/>
          <w:szCs w:val="32"/>
          <w:lang w:val="en-US"/>
        </w:rPr>
        <w:t>ARRIVAL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3"/>
        <w:gridCol w:w="3117"/>
        <w:gridCol w:w="1277"/>
        <w:gridCol w:w="3255"/>
      </w:tblGrid>
      <w:tr w:rsidR="009C327C" w14:paraId="5DA25ADC" w14:textId="77777777">
        <w:tblPrEx>
          <w:tblCellMar>
            <w:top w:w="0" w:type="dxa"/>
            <w:bottom w:w="0" w:type="dxa"/>
          </w:tblCellMar>
        </w:tblPrEx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98967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  <w:p w14:paraId="00790F89" w14:textId="77777777" w:rsidR="009C327C" w:rsidRDefault="00FE4868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Date:</w:t>
            </w:r>
          </w:p>
          <w:p w14:paraId="3F55A973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280D6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571CC" w14:textId="77777777" w:rsidR="009C327C" w:rsidRDefault="00FE4868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Arrival Time: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B9A11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</w:tr>
      <w:tr w:rsidR="009C327C" w14:paraId="6BBE4CCF" w14:textId="77777777">
        <w:tblPrEx>
          <w:tblCellMar>
            <w:top w:w="0" w:type="dxa"/>
            <w:bottom w:w="0" w:type="dxa"/>
          </w:tblCellMar>
        </w:tblPrEx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49E36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  <w:p w14:paraId="52B653DC" w14:textId="77777777" w:rsidR="009C327C" w:rsidRDefault="00FE4868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Airline:</w:t>
            </w:r>
          </w:p>
          <w:p w14:paraId="37BBFB62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7BDFC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04F27" w14:textId="77777777" w:rsidR="009C327C" w:rsidRDefault="00FE4868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Flight no: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96681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</w:tr>
      <w:tr w:rsidR="009C327C" w14:paraId="06DB42A1" w14:textId="77777777">
        <w:tblPrEx>
          <w:tblCellMar>
            <w:top w:w="0" w:type="dxa"/>
            <w:bottom w:w="0" w:type="dxa"/>
          </w:tblCellMar>
        </w:tblPrEx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59B41" w14:textId="77777777" w:rsidR="009C327C" w:rsidRDefault="00FE4868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No. of people: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208C5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746A8" w14:textId="77777777" w:rsidR="009C327C" w:rsidRDefault="00FE4868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Coming from: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E73BE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</w:tr>
    </w:tbl>
    <w:p w14:paraId="2497BEAE" w14:textId="77777777" w:rsidR="009C327C" w:rsidRDefault="009C327C">
      <w:pPr>
        <w:pStyle w:val="Standaard"/>
        <w:spacing w:after="0"/>
        <w:jc w:val="center"/>
        <w:rPr>
          <w:sz w:val="32"/>
          <w:szCs w:val="32"/>
          <w:lang w:val="en-US"/>
        </w:rPr>
      </w:pPr>
    </w:p>
    <w:p w14:paraId="6C7AE8C8" w14:textId="77777777" w:rsidR="009C327C" w:rsidRDefault="00FE4868">
      <w:pPr>
        <w:pStyle w:val="Standaard"/>
        <w:spacing w:after="0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DEPARTURE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3"/>
        <w:gridCol w:w="3117"/>
        <w:gridCol w:w="1277"/>
        <w:gridCol w:w="3255"/>
      </w:tblGrid>
      <w:tr w:rsidR="009C327C" w14:paraId="6989D8E9" w14:textId="77777777">
        <w:tblPrEx>
          <w:tblCellMar>
            <w:top w:w="0" w:type="dxa"/>
            <w:bottom w:w="0" w:type="dxa"/>
          </w:tblCellMar>
        </w:tblPrEx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13D1D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  <w:p w14:paraId="5BD25022" w14:textId="77777777" w:rsidR="009C327C" w:rsidRDefault="00FE4868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Date:</w:t>
            </w:r>
          </w:p>
          <w:p w14:paraId="2E5916F2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21FA7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5060F" w14:textId="77777777" w:rsidR="009C327C" w:rsidRDefault="00FE4868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Arrival Time: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656B8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</w:tr>
      <w:tr w:rsidR="009C327C" w14:paraId="452EF451" w14:textId="77777777">
        <w:tblPrEx>
          <w:tblCellMar>
            <w:top w:w="0" w:type="dxa"/>
            <w:bottom w:w="0" w:type="dxa"/>
          </w:tblCellMar>
        </w:tblPrEx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35D73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  <w:p w14:paraId="6134F9D0" w14:textId="77777777" w:rsidR="009C327C" w:rsidRDefault="00FE4868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Airline:</w:t>
            </w:r>
          </w:p>
          <w:p w14:paraId="48609620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C233D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0BE4B" w14:textId="77777777" w:rsidR="009C327C" w:rsidRDefault="00FE4868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Flight no: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102A3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</w:tr>
      <w:tr w:rsidR="009C327C" w14:paraId="2041C8DF" w14:textId="77777777">
        <w:tblPrEx>
          <w:tblCellMar>
            <w:top w:w="0" w:type="dxa"/>
            <w:bottom w:w="0" w:type="dxa"/>
          </w:tblCellMar>
        </w:tblPrEx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F9DBF" w14:textId="77777777" w:rsidR="009C327C" w:rsidRDefault="00FE4868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No. of people: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36574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7EE67" w14:textId="77777777" w:rsidR="009C327C" w:rsidRDefault="00FE4868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Coming from: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1C867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</w:tr>
    </w:tbl>
    <w:p w14:paraId="16C3E85C" w14:textId="77777777" w:rsidR="009C327C" w:rsidRDefault="009C327C">
      <w:pPr>
        <w:pStyle w:val="Standaard"/>
        <w:spacing w:after="0"/>
        <w:jc w:val="center"/>
        <w:rPr>
          <w:sz w:val="32"/>
          <w:szCs w:val="32"/>
          <w:lang w:val="en-US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1"/>
        <w:gridCol w:w="5381"/>
      </w:tblGrid>
      <w:tr w:rsidR="009C327C" w14:paraId="02D65FC5" w14:textId="77777777">
        <w:tblPrEx>
          <w:tblCellMar>
            <w:top w:w="0" w:type="dxa"/>
            <w:bottom w:w="0" w:type="dxa"/>
          </w:tblCellMar>
        </w:tblPrEx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5C0A0" w14:textId="77777777" w:rsidR="009C327C" w:rsidRDefault="00FE4868">
            <w:pPr>
              <w:pStyle w:val="Standaard"/>
              <w:spacing w:after="0" w:line="240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Use of airport shuttle: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BA498" w14:textId="77777777" w:rsidR="009C327C" w:rsidRDefault="00FE4868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YES / NO</w:t>
            </w:r>
          </w:p>
        </w:tc>
      </w:tr>
      <w:tr w:rsidR="009C327C" w14:paraId="735E1170" w14:textId="77777777">
        <w:tblPrEx>
          <w:tblCellMar>
            <w:top w:w="0" w:type="dxa"/>
            <w:bottom w:w="0" w:type="dxa"/>
          </w:tblCellMar>
        </w:tblPrEx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4C87A" w14:textId="77777777" w:rsidR="009C327C" w:rsidRDefault="00FE4868">
            <w:pPr>
              <w:pStyle w:val="Standaard"/>
              <w:spacing w:after="0" w:line="240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Use of daily golf shuttle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BEE34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</w:tr>
    </w:tbl>
    <w:p w14:paraId="7ACFD9A3" w14:textId="77777777" w:rsidR="009C327C" w:rsidRDefault="009C327C">
      <w:pPr>
        <w:pStyle w:val="Standaard"/>
        <w:spacing w:after="0"/>
        <w:jc w:val="center"/>
        <w:rPr>
          <w:sz w:val="32"/>
          <w:szCs w:val="32"/>
          <w:lang w:val="en-US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1"/>
        <w:gridCol w:w="5381"/>
      </w:tblGrid>
      <w:tr w:rsidR="009C327C" w14:paraId="1070C044" w14:textId="77777777">
        <w:tblPrEx>
          <w:tblCellMar>
            <w:top w:w="0" w:type="dxa"/>
            <w:bottom w:w="0" w:type="dxa"/>
          </w:tblCellMar>
        </w:tblPrEx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D4E69" w14:textId="77777777" w:rsidR="009C327C" w:rsidRDefault="00FE4868">
            <w:pPr>
              <w:pStyle w:val="Standaard"/>
              <w:spacing w:after="0" w:line="240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Arrival by car: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5BFED" w14:textId="77777777" w:rsidR="009C327C" w:rsidRDefault="00FE4868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YES / NO</w:t>
            </w:r>
          </w:p>
        </w:tc>
      </w:tr>
      <w:tr w:rsidR="009C327C" w14:paraId="673DAE76" w14:textId="77777777">
        <w:tblPrEx>
          <w:tblCellMar>
            <w:top w:w="0" w:type="dxa"/>
            <w:bottom w:w="0" w:type="dxa"/>
          </w:tblCellMar>
        </w:tblPrEx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CAA06" w14:textId="77777777" w:rsidR="009C327C" w:rsidRDefault="00FE4868">
            <w:pPr>
              <w:pStyle w:val="Standaard"/>
              <w:spacing w:after="0" w:line="240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No. of cars: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3804C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</w:tr>
      <w:tr w:rsidR="009C327C" w14:paraId="0C8E1E4C" w14:textId="77777777">
        <w:tblPrEx>
          <w:tblCellMar>
            <w:top w:w="0" w:type="dxa"/>
            <w:bottom w:w="0" w:type="dxa"/>
          </w:tblCellMar>
        </w:tblPrEx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AD050" w14:textId="77777777" w:rsidR="009C327C" w:rsidRDefault="00FE4868">
            <w:pPr>
              <w:pStyle w:val="Standaard"/>
              <w:spacing w:after="0" w:line="240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Name of accommodation: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67908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</w:tr>
    </w:tbl>
    <w:p w14:paraId="432CFCC9" w14:textId="77777777" w:rsidR="009C327C" w:rsidRDefault="009C327C">
      <w:pPr>
        <w:pStyle w:val="Standaard"/>
        <w:spacing w:after="0"/>
        <w:jc w:val="center"/>
        <w:rPr>
          <w:sz w:val="32"/>
          <w:szCs w:val="32"/>
          <w:lang w:val="en-US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1"/>
        <w:gridCol w:w="5381"/>
      </w:tblGrid>
      <w:tr w:rsidR="009C327C" w14:paraId="5FB81C38" w14:textId="77777777">
        <w:tblPrEx>
          <w:tblCellMar>
            <w:top w:w="0" w:type="dxa"/>
            <w:bottom w:w="0" w:type="dxa"/>
          </w:tblCellMar>
        </w:tblPrEx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A872F" w14:textId="77777777" w:rsidR="009C327C" w:rsidRDefault="00FE4868">
            <w:pPr>
              <w:pStyle w:val="Standaard"/>
              <w:spacing w:after="0" w:line="240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Name of captain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0D995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</w:tr>
      <w:tr w:rsidR="009C327C" w14:paraId="60F49EC6" w14:textId="77777777">
        <w:tblPrEx>
          <w:tblCellMar>
            <w:top w:w="0" w:type="dxa"/>
            <w:bottom w:w="0" w:type="dxa"/>
          </w:tblCellMar>
        </w:tblPrEx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F6A2F" w14:textId="77777777" w:rsidR="009C327C" w:rsidRDefault="00FE4868">
            <w:pPr>
              <w:pStyle w:val="Standaard"/>
              <w:spacing w:after="0" w:line="240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Phone number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95EC0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</w:tr>
      <w:tr w:rsidR="009C327C" w14:paraId="385DC684" w14:textId="77777777">
        <w:tblPrEx>
          <w:tblCellMar>
            <w:top w:w="0" w:type="dxa"/>
            <w:bottom w:w="0" w:type="dxa"/>
          </w:tblCellMar>
        </w:tblPrEx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C0685" w14:textId="77777777" w:rsidR="009C327C" w:rsidRDefault="00FE4868">
            <w:pPr>
              <w:pStyle w:val="Standaard"/>
              <w:spacing w:after="0" w:line="240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E-mail </w:t>
            </w:r>
            <w:r>
              <w:rPr>
                <w:sz w:val="32"/>
                <w:szCs w:val="32"/>
                <w:lang w:val="en-US"/>
              </w:rPr>
              <w:t>address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2E811" w14:textId="77777777" w:rsidR="009C327C" w:rsidRDefault="009C327C">
            <w:pPr>
              <w:pStyle w:val="Standaard"/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</w:p>
        </w:tc>
      </w:tr>
    </w:tbl>
    <w:p w14:paraId="009596D7" w14:textId="77777777" w:rsidR="009C327C" w:rsidRDefault="009C327C">
      <w:pPr>
        <w:pStyle w:val="Standaard"/>
        <w:spacing w:after="0"/>
        <w:jc w:val="center"/>
        <w:rPr>
          <w:sz w:val="32"/>
          <w:szCs w:val="32"/>
          <w:lang w:val="en-US"/>
        </w:rPr>
      </w:pPr>
    </w:p>
    <w:p w14:paraId="05C86444" w14:textId="77777777" w:rsidR="009C327C" w:rsidRDefault="00FE4868">
      <w:pPr>
        <w:pStyle w:val="Standaard"/>
        <w:spacing w:after="0"/>
      </w:pPr>
      <w:r>
        <w:rPr>
          <w:rStyle w:val="Standaardalinea-lettertype"/>
          <w:sz w:val="32"/>
          <w:szCs w:val="32"/>
          <w:lang w:val="en-US"/>
        </w:rPr>
        <w:t>Date:</w:t>
      </w:r>
      <w:r>
        <w:rPr>
          <w:rStyle w:val="Standaardalinea-lettertype"/>
          <w:sz w:val="32"/>
          <w:szCs w:val="32"/>
          <w:lang w:val="en-US"/>
        </w:rPr>
        <w:tab/>
      </w:r>
      <w:r>
        <w:rPr>
          <w:rStyle w:val="Standaardalinea-lettertype"/>
          <w:sz w:val="32"/>
          <w:szCs w:val="32"/>
          <w:lang w:val="en-US"/>
        </w:rPr>
        <w:tab/>
      </w:r>
      <w:r>
        <w:rPr>
          <w:rStyle w:val="Standaardalinea-lettertype"/>
          <w:sz w:val="32"/>
          <w:szCs w:val="32"/>
          <w:lang w:val="en-US"/>
        </w:rPr>
        <w:tab/>
      </w:r>
      <w:r>
        <w:rPr>
          <w:rStyle w:val="Standaardalinea-lettertype"/>
          <w:sz w:val="32"/>
          <w:szCs w:val="32"/>
          <w:lang w:val="en-US"/>
        </w:rPr>
        <w:tab/>
      </w:r>
      <w:r>
        <w:rPr>
          <w:rStyle w:val="Standaardalinea-lettertype"/>
          <w:sz w:val="32"/>
          <w:szCs w:val="32"/>
          <w:lang w:val="en-US"/>
        </w:rPr>
        <w:tab/>
      </w:r>
      <w:r>
        <w:rPr>
          <w:rStyle w:val="Standaardalinea-lettertype"/>
          <w:sz w:val="32"/>
          <w:szCs w:val="32"/>
          <w:lang w:val="en-US"/>
        </w:rPr>
        <w:tab/>
        <w:t>Signature:</w:t>
      </w:r>
    </w:p>
    <w:sectPr w:rsidR="009C327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EC4A9" w14:textId="77777777" w:rsidR="00000000" w:rsidRDefault="00FE4868">
      <w:pPr>
        <w:spacing w:after="0" w:line="240" w:lineRule="auto"/>
      </w:pPr>
      <w:r>
        <w:separator/>
      </w:r>
    </w:p>
  </w:endnote>
  <w:endnote w:type="continuationSeparator" w:id="0">
    <w:p w14:paraId="0C46298E" w14:textId="77777777" w:rsidR="00000000" w:rsidRDefault="00FE4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55A08" w14:textId="77777777" w:rsidR="00773ED7" w:rsidRDefault="00FE4868">
    <w:pPr>
      <w:pStyle w:val="Voet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2F59584" wp14:editId="7275B2E8">
          <wp:simplePos x="0" y="0"/>
          <wp:positionH relativeFrom="margin">
            <wp:posOffset>4942203</wp:posOffset>
          </wp:positionH>
          <wp:positionV relativeFrom="paragraph">
            <wp:posOffset>-191137</wp:posOffset>
          </wp:positionV>
          <wp:extent cx="1066803" cy="533396"/>
          <wp:effectExtent l="0" t="0" r="0" b="4"/>
          <wp:wrapNone/>
          <wp:docPr id="4" name="Afbeelding 10" descr="Afbeeldingsresultaat voor rolex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6803" cy="5333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85D52D6" wp14:editId="1F3FAC98">
          <wp:simplePos x="0" y="0"/>
          <wp:positionH relativeFrom="margin">
            <wp:posOffset>1901</wp:posOffset>
          </wp:positionH>
          <wp:positionV relativeFrom="page">
            <wp:posOffset>10071101</wp:posOffset>
          </wp:positionV>
          <wp:extent cx="838203" cy="335283"/>
          <wp:effectExtent l="0" t="0" r="0" b="7617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8203" cy="3352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B33FB" w14:textId="77777777" w:rsidR="00000000" w:rsidRDefault="00FE486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EF1834C" w14:textId="77777777" w:rsidR="00000000" w:rsidRDefault="00FE4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D9886" w14:textId="77777777" w:rsidR="00773ED7" w:rsidRDefault="00FE4868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75974F" wp14:editId="0C3A9D26">
          <wp:simplePos x="0" y="0"/>
          <wp:positionH relativeFrom="margin">
            <wp:posOffset>-304796</wp:posOffset>
          </wp:positionH>
          <wp:positionV relativeFrom="paragraph">
            <wp:posOffset>-170819</wp:posOffset>
          </wp:positionV>
          <wp:extent cx="838203" cy="457200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3" cy="4572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FAB8090" wp14:editId="316FF246">
          <wp:simplePos x="0" y="0"/>
          <wp:positionH relativeFrom="margin">
            <wp:posOffset>5410203</wp:posOffset>
          </wp:positionH>
          <wp:positionV relativeFrom="paragraph">
            <wp:posOffset>-191137</wp:posOffset>
          </wp:positionV>
          <wp:extent cx="746763" cy="45720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6763" cy="4572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EAE38BA" wp14:editId="6CC3147B">
          <wp:simplePos x="0" y="0"/>
          <wp:positionH relativeFrom="margin">
            <wp:align>center</wp:align>
          </wp:positionH>
          <wp:positionV relativeFrom="paragraph">
            <wp:posOffset>-216539</wp:posOffset>
          </wp:positionV>
          <wp:extent cx="1005840" cy="502920"/>
          <wp:effectExtent l="0" t="0" r="381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05840" cy="50292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C327C"/>
    <w:rsid w:val="009C327C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27CFC"/>
  <w15:docId w15:val="{BE836ACA-B2D3-48A6-BD54-DECDE6F3F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ard">
    <w:name w:val="Standaard"/>
    <w:pPr>
      <w:suppressAutoHyphens/>
    </w:pPr>
  </w:style>
  <w:style w:type="character" w:customStyle="1" w:styleId="Standaardalinea-lettertype">
    <w:name w:val="Standaardalinea-lettertype"/>
  </w:style>
  <w:style w:type="character" w:styleId="Lienhypertexte">
    <w:name w:val="Hyperlink"/>
    <w:basedOn w:val="Standaardalinea-lettertype"/>
    <w:rPr>
      <w:color w:val="0563C1"/>
      <w:u w:val="single"/>
    </w:rPr>
  </w:style>
  <w:style w:type="character" w:customStyle="1" w:styleId="Onopgelostemelding">
    <w:name w:val="Onopgeloste melding"/>
    <w:basedOn w:val="Standaardalinea-lettertype"/>
    <w:rPr>
      <w:color w:val="605E5C"/>
      <w:shd w:val="clear" w:color="auto" w:fill="E1DFDD"/>
    </w:rPr>
  </w:style>
  <w:style w:type="paragraph" w:customStyle="1" w:styleId="Koptekst">
    <w:name w:val="Koptekst"/>
    <w:basedOn w:val="Standa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</w:style>
  <w:style w:type="paragraph" w:customStyle="1" w:styleId="Voettekst">
    <w:name w:val="Voettekst"/>
    <w:basedOn w:val="Standa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m.verdouw@ngf.n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434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Verdouw</dc:creator>
  <dc:description/>
  <cp:lastModifiedBy>Arnaud Baratcabal</cp:lastModifiedBy>
  <cp:revision>2</cp:revision>
  <dcterms:created xsi:type="dcterms:W3CDTF">2021-04-15T15:37:00Z</dcterms:created>
  <dcterms:modified xsi:type="dcterms:W3CDTF">2021-04-15T15:37:00Z</dcterms:modified>
</cp:coreProperties>
</file>